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9ACCD" w14:textId="77777777" w:rsidR="009817A3" w:rsidRPr="00622A3F" w:rsidRDefault="009817A3">
      <w:pPr>
        <w:overflowPunct/>
      </w:pPr>
      <w:r w:rsidRPr="00622A3F">
        <w:rPr>
          <w:rFonts w:hint="eastAsia"/>
        </w:rPr>
        <w:t>様式第</w:t>
      </w:r>
      <w:r w:rsidRPr="00622A3F">
        <w:t>1</w:t>
      </w:r>
      <w:r w:rsidRPr="00622A3F">
        <w:rPr>
          <w:rFonts w:hint="eastAsia"/>
        </w:rPr>
        <w:t>号</w:t>
      </w:r>
      <w:r w:rsidRPr="00622A3F">
        <w:t>(</w:t>
      </w:r>
      <w:r w:rsidRPr="00622A3F">
        <w:rPr>
          <w:rFonts w:hint="eastAsia"/>
        </w:rPr>
        <w:t>第</w:t>
      </w:r>
      <w:r w:rsidRPr="00622A3F">
        <w:t>6</w:t>
      </w:r>
      <w:r w:rsidRPr="00622A3F">
        <w:rPr>
          <w:rFonts w:hint="eastAsia"/>
        </w:rPr>
        <w:t>条関係</w:t>
      </w:r>
      <w:r w:rsidRPr="00622A3F">
        <w:t>)</w:t>
      </w:r>
    </w:p>
    <w:p w14:paraId="3EE6DBF6" w14:textId="77777777" w:rsidR="009817A3" w:rsidRPr="00622A3F" w:rsidRDefault="009817A3">
      <w:pPr>
        <w:overflowPunct/>
        <w:spacing w:line="380" w:lineRule="exact"/>
        <w:jc w:val="right"/>
      </w:pPr>
      <w:r>
        <w:rPr>
          <w:rFonts w:hint="eastAsia"/>
        </w:rPr>
        <w:t xml:space="preserve">年　　月　　日　</w:t>
      </w:r>
    </w:p>
    <w:p w14:paraId="399152A3" w14:textId="77777777" w:rsidR="009817A3" w:rsidRPr="00622A3F" w:rsidRDefault="009817A3">
      <w:pPr>
        <w:overflowPunct/>
        <w:spacing w:line="380" w:lineRule="exact"/>
      </w:pPr>
    </w:p>
    <w:p w14:paraId="171BFF73" w14:textId="77777777" w:rsidR="009817A3" w:rsidRPr="00622A3F" w:rsidRDefault="009817A3">
      <w:pPr>
        <w:overflowPunct/>
        <w:jc w:val="center"/>
      </w:pPr>
      <w:r>
        <w:rPr>
          <w:rFonts w:hint="eastAsia"/>
        </w:rPr>
        <w:t>ブロック塀等耐震改修促進事業費補助金交付申請書</w:t>
      </w:r>
    </w:p>
    <w:p w14:paraId="28239627" w14:textId="77777777" w:rsidR="009817A3" w:rsidRPr="00622A3F" w:rsidRDefault="009817A3">
      <w:pPr>
        <w:overflowPunct/>
        <w:spacing w:line="380" w:lineRule="exact"/>
      </w:pPr>
    </w:p>
    <w:p w14:paraId="7844128F" w14:textId="77777777" w:rsidR="009817A3" w:rsidRPr="00622A3F" w:rsidRDefault="009817A3">
      <w:pPr>
        <w:overflowPunct/>
        <w:spacing w:line="380" w:lineRule="exact"/>
      </w:pPr>
      <w:r>
        <w:rPr>
          <w:rFonts w:hint="eastAsia"/>
        </w:rPr>
        <w:t xml:space="preserve">　　袋井市長</w:t>
      </w:r>
    </w:p>
    <w:p w14:paraId="6688E139" w14:textId="77777777" w:rsidR="009817A3" w:rsidRPr="00622A3F" w:rsidRDefault="009817A3">
      <w:pPr>
        <w:overflowPunct/>
        <w:spacing w:line="380" w:lineRule="exact"/>
      </w:pPr>
    </w:p>
    <w:p w14:paraId="2C35297D" w14:textId="77777777" w:rsidR="009817A3" w:rsidRPr="00622A3F" w:rsidRDefault="009817A3">
      <w:pPr>
        <w:overflowPunct/>
        <w:spacing w:line="460" w:lineRule="exact"/>
        <w:jc w:val="right"/>
      </w:pPr>
      <w:r>
        <w:rPr>
          <w:rFonts w:hint="eastAsia"/>
        </w:rPr>
        <w:t xml:space="preserve">申請者　</w:t>
      </w:r>
      <w:r>
        <w:rPr>
          <w:rFonts w:hint="eastAsia"/>
          <w:spacing w:val="113"/>
        </w:rPr>
        <w:t>住</w:t>
      </w:r>
      <w:r>
        <w:rPr>
          <w:rFonts w:hint="eastAsia"/>
        </w:rPr>
        <w:t xml:space="preserve">所　　　　　　　　　　</w:t>
      </w:r>
    </w:p>
    <w:p w14:paraId="0E857BD3" w14:textId="77777777" w:rsidR="009817A3" w:rsidRPr="00622A3F" w:rsidRDefault="009817A3">
      <w:pPr>
        <w:overflowPunct/>
        <w:spacing w:line="460" w:lineRule="exact"/>
        <w:jc w:val="right"/>
      </w:pPr>
      <w:r>
        <w:rPr>
          <w:rFonts w:hint="eastAsia"/>
          <w:spacing w:val="113"/>
        </w:rPr>
        <w:t>氏</w:t>
      </w:r>
      <w:r>
        <w:rPr>
          <w:rFonts w:hint="eastAsia"/>
        </w:rPr>
        <w:t xml:space="preserve">名　　　　　　　　</w:t>
      </w:r>
      <w:r w:rsidR="00D44352">
        <w:rPr>
          <w:rFonts w:hint="eastAsia"/>
        </w:rPr>
        <w:t xml:space="preserve">　</w:t>
      </w:r>
      <w:r>
        <w:rPr>
          <w:rFonts w:hint="eastAsia"/>
        </w:rPr>
        <w:t xml:space="preserve">　</w:t>
      </w:r>
    </w:p>
    <w:p w14:paraId="31EC1835" w14:textId="77777777" w:rsidR="009817A3" w:rsidRPr="00622A3F" w:rsidRDefault="009817A3">
      <w:pPr>
        <w:overflowPunct/>
        <w:spacing w:line="460" w:lineRule="exact"/>
        <w:jc w:val="right"/>
      </w:pPr>
      <w:r>
        <w:rPr>
          <w:rFonts w:hint="eastAsia"/>
          <w:spacing w:val="106"/>
        </w:rPr>
        <w:t>電</w:t>
      </w:r>
      <w:r>
        <w:rPr>
          <w:rFonts w:hint="eastAsia"/>
        </w:rPr>
        <w:t xml:space="preserve">話　　　　　　　　　　</w:t>
      </w:r>
    </w:p>
    <w:p w14:paraId="496978D4" w14:textId="77777777" w:rsidR="009817A3" w:rsidRPr="00622A3F" w:rsidRDefault="009817A3">
      <w:pPr>
        <w:overflowPunct/>
      </w:pPr>
    </w:p>
    <w:p w14:paraId="6E4D331B" w14:textId="77777777" w:rsidR="009817A3" w:rsidRDefault="009817A3">
      <w:pPr>
        <w:overflowPunct/>
        <w:ind w:left="210" w:hanging="210"/>
      </w:pPr>
      <w:r>
        <w:rPr>
          <w:rFonts w:hint="eastAsia"/>
        </w:rPr>
        <w:t xml:space="preserve">　　　　　年度においてブロック塀等耐震改修促進事業費補助金の交付を受けたいので、関係書類を添えて申請します。</w:t>
      </w:r>
    </w:p>
    <w:p w14:paraId="22AE87B3" w14:textId="77777777" w:rsidR="007234C1" w:rsidRPr="007234C1" w:rsidRDefault="007234C1">
      <w:pPr>
        <w:overflowPunct/>
        <w:ind w:left="210" w:hanging="210"/>
      </w:pPr>
      <w:r>
        <w:rPr>
          <w:rFonts w:hint="eastAsia"/>
        </w:rPr>
        <w:t xml:space="preserve">　</w:t>
      </w:r>
      <w:r w:rsidRPr="007234C1">
        <w:rPr>
          <w:rFonts w:hint="eastAsia"/>
        </w:rPr>
        <w:t xml:space="preserve">　なお、この申請に当たり、市税の納付状況について市が調査することに同意します。</w:t>
      </w:r>
    </w:p>
    <w:p w14:paraId="1C989F4B" w14:textId="77777777" w:rsidR="009817A3" w:rsidRPr="00622A3F" w:rsidRDefault="009817A3">
      <w:pPr>
        <w:overflowPunct/>
      </w:pPr>
    </w:p>
    <w:p w14:paraId="2623BBBE" w14:textId="77777777" w:rsidR="009817A3" w:rsidRPr="00622A3F" w:rsidRDefault="009817A3">
      <w:pPr>
        <w:overflowPunct/>
        <w:spacing w:line="500" w:lineRule="exact"/>
        <w:ind w:left="1890" w:hanging="1890"/>
      </w:pPr>
      <w:r>
        <w:rPr>
          <w:rFonts w:hint="eastAsia"/>
        </w:rPr>
        <w:t xml:space="preserve">　</w:t>
      </w:r>
      <w:r>
        <w:t>1</w:t>
      </w:r>
      <w:r>
        <w:rPr>
          <w:rFonts w:hint="eastAsia"/>
        </w:rPr>
        <w:t xml:space="preserve">　事業の区分　　ブロック塀等撤去又はブロック塀等緊急改善事業</w:t>
      </w:r>
    </w:p>
    <w:p w14:paraId="43E6240B" w14:textId="77777777" w:rsidR="009817A3" w:rsidRPr="00622A3F" w:rsidRDefault="009817A3">
      <w:pPr>
        <w:overflowPunct/>
        <w:spacing w:line="500" w:lineRule="exact"/>
        <w:ind w:left="1800" w:hanging="1800"/>
      </w:pPr>
      <w:r>
        <w:rPr>
          <w:rFonts w:hint="eastAsia"/>
        </w:rPr>
        <w:t xml:space="preserve">　</w:t>
      </w:r>
      <w:r>
        <w:t>2</w:t>
      </w:r>
      <w:r>
        <w:rPr>
          <w:rFonts w:hint="eastAsia"/>
        </w:rPr>
        <w:t xml:space="preserve">　事業の目的　　地震発生時におけるブロック塀等の倒壊又は転倒による災害を未然に防止し緊急輸送路、避難路、避難地等の安全を確保することを目的とする。</w:t>
      </w:r>
    </w:p>
    <w:p w14:paraId="6F01806D" w14:textId="77777777" w:rsidR="009817A3" w:rsidRPr="00622A3F" w:rsidRDefault="009817A3">
      <w:pPr>
        <w:overflowPunct/>
        <w:spacing w:line="500" w:lineRule="exact"/>
        <w:ind w:left="1890" w:hanging="1890"/>
      </w:pPr>
      <w:r>
        <w:rPr>
          <w:rFonts w:hint="eastAsia"/>
        </w:rPr>
        <w:t xml:space="preserve">　</w:t>
      </w:r>
      <w:r>
        <w:t>3</w:t>
      </w:r>
      <w:r>
        <w:rPr>
          <w:rFonts w:hint="eastAsia"/>
        </w:rPr>
        <w:t xml:space="preserve">　所在地</w:t>
      </w:r>
    </w:p>
    <w:p w14:paraId="27A8CBE9" w14:textId="77777777" w:rsidR="009817A3" w:rsidRPr="00622A3F" w:rsidRDefault="009817A3">
      <w:pPr>
        <w:overflowPunct/>
        <w:spacing w:line="500" w:lineRule="exact"/>
        <w:ind w:left="1890" w:hanging="1890"/>
      </w:pPr>
      <w:r>
        <w:rPr>
          <w:rFonts w:hint="eastAsia"/>
        </w:rPr>
        <w:t xml:space="preserve">　</w:t>
      </w:r>
      <w:r>
        <w:t>4</w:t>
      </w:r>
      <w:r>
        <w:rPr>
          <w:rFonts w:hint="eastAsia"/>
        </w:rPr>
        <w:t xml:space="preserve">　工事の概要</w:t>
      </w:r>
      <w:r>
        <w:t>(</w:t>
      </w:r>
      <w:r>
        <w:rPr>
          <w:rFonts w:hint="eastAsia"/>
        </w:rPr>
        <w:t>種別、構造、数量等</w:t>
      </w:r>
      <w:r>
        <w:t>)</w:t>
      </w:r>
    </w:p>
    <w:p w14:paraId="11A37C4B" w14:textId="77777777" w:rsidR="009817A3" w:rsidRPr="00622A3F" w:rsidRDefault="009817A3">
      <w:pPr>
        <w:overflowPunct/>
        <w:spacing w:line="500" w:lineRule="exact"/>
        <w:ind w:left="1890" w:hanging="1890"/>
      </w:pPr>
      <w:r>
        <w:rPr>
          <w:rFonts w:hint="eastAsia"/>
        </w:rPr>
        <w:t xml:space="preserve">　</w:t>
      </w:r>
      <w:r>
        <w:t>5</w:t>
      </w:r>
      <w:r>
        <w:rPr>
          <w:rFonts w:hint="eastAsia"/>
        </w:rPr>
        <w:t xml:space="preserve">　工事請負人</w:t>
      </w:r>
    </w:p>
    <w:p w14:paraId="47E40A22" w14:textId="77777777" w:rsidR="009817A3" w:rsidRPr="00622A3F" w:rsidRDefault="009817A3">
      <w:pPr>
        <w:overflowPunct/>
        <w:spacing w:line="500" w:lineRule="exact"/>
        <w:ind w:left="1890" w:hanging="1890"/>
      </w:pPr>
      <w:r>
        <w:rPr>
          <w:rFonts w:hint="eastAsia"/>
        </w:rPr>
        <w:t xml:space="preserve">　</w:t>
      </w:r>
      <w:r>
        <w:t>6</w:t>
      </w:r>
      <w:r>
        <w:rPr>
          <w:rFonts w:hint="eastAsia"/>
        </w:rPr>
        <w:t xml:space="preserve">　事業に要する経費</w:t>
      </w:r>
    </w:p>
    <w:p w14:paraId="12659FBC" w14:textId="77777777" w:rsidR="009817A3" w:rsidRPr="00622A3F" w:rsidRDefault="009817A3">
      <w:pPr>
        <w:overflowPunct/>
        <w:spacing w:line="500" w:lineRule="exact"/>
        <w:ind w:left="1890" w:hanging="1890"/>
      </w:pPr>
      <w:r>
        <w:rPr>
          <w:rFonts w:hint="eastAsia"/>
        </w:rPr>
        <w:t xml:space="preserve">　</w:t>
      </w:r>
      <w:r>
        <w:t>7</w:t>
      </w:r>
      <w:r>
        <w:rPr>
          <w:rFonts w:hint="eastAsia"/>
        </w:rPr>
        <w:t xml:space="preserve">　契約予定日</w:t>
      </w:r>
    </w:p>
    <w:p w14:paraId="5FAD998E" w14:textId="77777777" w:rsidR="009817A3" w:rsidRPr="00622A3F" w:rsidRDefault="009817A3">
      <w:pPr>
        <w:overflowPunct/>
        <w:spacing w:line="500" w:lineRule="exact"/>
        <w:ind w:left="1890" w:hanging="1890"/>
      </w:pPr>
      <w:r>
        <w:rPr>
          <w:rFonts w:hint="eastAsia"/>
        </w:rPr>
        <w:t xml:space="preserve">　</w:t>
      </w:r>
      <w:r>
        <w:t>8</w:t>
      </w:r>
      <w:r>
        <w:rPr>
          <w:rFonts w:hint="eastAsia"/>
        </w:rPr>
        <w:t xml:space="preserve">　完了予定日</w:t>
      </w:r>
    </w:p>
    <w:p w14:paraId="21E8C783" w14:textId="77777777" w:rsidR="009817A3" w:rsidRPr="00622A3F" w:rsidRDefault="009817A3"/>
    <w:sectPr w:rsidR="009817A3" w:rsidRPr="00622A3F">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0A41F" w14:textId="77777777" w:rsidR="00852E8E" w:rsidRDefault="00852E8E">
      <w:r>
        <w:separator/>
      </w:r>
    </w:p>
  </w:endnote>
  <w:endnote w:type="continuationSeparator" w:id="0">
    <w:p w14:paraId="4803F005" w14:textId="77777777" w:rsidR="00852E8E" w:rsidRDefault="0085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C6D4B" w14:textId="77777777" w:rsidR="00852E8E" w:rsidRDefault="00852E8E">
      <w:r>
        <w:separator/>
      </w:r>
    </w:p>
  </w:footnote>
  <w:footnote w:type="continuationSeparator" w:id="0">
    <w:p w14:paraId="6544F2B5" w14:textId="77777777" w:rsidR="00852E8E" w:rsidRDefault="00852E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A3"/>
    <w:rsid w:val="000B0719"/>
    <w:rsid w:val="001376DD"/>
    <w:rsid w:val="00327CDA"/>
    <w:rsid w:val="003F39AC"/>
    <w:rsid w:val="00622A3F"/>
    <w:rsid w:val="006C7A8F"/>
    <w:rsid w:val="007234C1"/>
    <w:rsid w:val="00846CA7"/>
    <w:rsid w:val="00852E8E"/>
    <w:rsid w:val="008B36CF"/>
    <w:rsid w:val="00970EE7"/>
    <w:rsid w:val="009817A3"/>
    <w:rsid w:val="009A022D"/>
    <w:rsid w:val="00AF0A70"/>
    <w:rsid w:val="00D44352"/>
    <w:rsid w:val="00DC1D66"/>
    <w:rsid w:val="00E54F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A76CF6"/>
  <w14:defaultImageDpi w14:val="0"/>
  <w15:docId w15:val="{E37061E6-FCFB-4C82-A872-35AB4437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server\&#20316;&#26989;&#28168;\&#34955;&#20117;&#24066;\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6</TotalTime>
  <Pages>1</Pages>
  <Words>55</Words>
  <Characters>318</Characters>
  <Application>Microsoft Office Word</Application>
  <DocSecurity>0</DocSecurity>
  <Lines>2</Lines>
  <Paragraphs>1</Paragraphs>
  <ScaleCrop>false</ScaleCrop>
  <Company/>
  <LinksUpToDate>false</LinksUpToDate>
  <CharactersWithSpaces>372</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新貝拓也</dc:creator>
  <cp:keywords/>
  <dc:description/>
  <cp:lastModifiedBy>新貝拓也</cp:lastModifiedBy>
  <cp:revision>2</cp:revision>
  <cp:lastPrinted>2026-07-21T03:51:00Z</cp:lastPrinted>
  <dcterms:created xsi:type="dcterms:W3CDTF">2026-07-21T08:49:00Z</dcterms:created>
  <dcterms:modified xsi:type="dcterms:W3CDTF">2026-07-21T08:49:00Z</dcterms:modified>
</cp:coreProperties>
</file>